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0DD9" w14:textId="77777777" w:rsidR="008B7F3F" w:rsidRDefault="008B7F3F" w:rsidP="008B7F3F">
      <w:pPr>
        <w:ind w:left="6237"/>
        <w:jc w:val="left"/>
        <w:rPr>
          <w:bCs/>
          <w:szCs w:val="24"/>
        </w:rPr>
      </w:pPr>
      <w:r w:rsidRPr="00013C08">
        <w:rPr>
          <w:bCs/>
          <w:szCs w:val="24"/>
        </w:rPr>
        <w:t xml:space="preserve">Apdovanojimų </w:t>
      </w:r>
    </w:p>
    <w:p w14:paraId="3C5C0C95" w14:textId="77777777" w:rsidR="008B7F3F" w:rsidRPr="00013C08" w:rsidRDefault="008B7F3F" w:rsidP="008B7F3F">
      <w:pPr>
        <w:ind w:left="6237"/>
        <w:jc w:val="left"/>
        <w:rPr>
          <w:bCs/>
          <w:szCs w:val="24"/>
        </w:rPr>
      </w:pPr>
      <w:r w:rsidRPr="00013C08">
        <w:rPr>
          <w:bCs/>
          <w:szCs w:val="24"/>
        </w:rPr>
        <w:t xml:space="preserve">Lietuvos Respublikos odontologų rūmuose tvarkos aprašo </w:t>
      </w:r>
    </w:p>
    <w:p w14:paraId="325B864C" w14:textId="211DB3F4" w:rsidR="008B7F3F" w:rsidRPr="00013C08" w:rsidRDefault="008B7F3F" w:rsidP="008B7F3F">
      <w:pPr>
        <w:ind w:left="6237"/>
        <w:jc w:val="left"/>
        <w:rPr>
          <w:bCs/>
          <w:szCs w:val="24"/>
        </w:rPr>
      </w:pPr>
      <w:r>
        <w:rPr>
          <w:bCs/>
          <w:szCs w:val="24"/>
        </w:rPr>
        <w:t>2</w:t>
      </w:r>
      <w:r w:rsidRPr="00013C08">
        <w:rPr>
          <w:bCs/>
          <w:szCs w:val="24"/>
        </w:rPr>
        <w:t xml:space="preserve"> priedas</w:t>
      </w:r>
    </w:p>
    <w:p w14:paraId="2D70F974" w14:textId="77777777" w:rsidR="008B7F3F" w:rsidRDefault="008B7F3F" w:rsidP="008B7F3F">
      <w:pPr>
        <w:rPr>
          <w:sz w:val="20"/>
        </w:rPr>
      </w:pPr>
    </w:p>
    <w:p w14:paraId="47C98116" w14:textId="77777777" w:rsidR="008B7F3F" w:rsidRPr="00327967" w:rsidRDefault="008B7F3F" w:rsidP="008B7F3F">
      <w:pPr>
        <w:rPr>
          <w:sz w:val="20"/>
        </w:rPr>
      </w:pPr>
    </w:p>
    <w:p w14:paraId="621EB2A0" w14:textId="77777777" w:rsidR="008B7F3F" w:rsidRPr="00327967" w:rsidRDefault="008B7F3F" w:rsidP="008B7F3F">
      <w:pPr>
        <w:jc w:val="center"/>
        <w:rPr>
          <w:sz w:val="20"/>
        </w:rPr>
      </w:pPr>
    </w:p>
    <w:p w14:paraId="4EB79C02" w14:textId="77777777" w:rsidR="008B7F3F" w:rsidRPr="00327967" w:rsidRDefault="008B7F3F" w:rsidP="008B7F3F">
      <w:pPr>
        <w:jc w:val="center"/>
        <w:rPr>
          <w:sz w:val="20"/>
        </w:rPr>
      </w:pPr>
    </w:p>
    <w:p w14:paraId="74E8EA8A" w14:textId="77777777" w:rsidR="008B7F3F" w:rsidRPr="00327967" w:rsidRDefault="008B7F3F" w:rsidP="008B7F3F">
      <w:pPr>
        <w:jc w:val="center"/>
        <w:rPr>
          <w:sz w:val="20"/>
        </w:rPr>
      </w:pPr>
      <w:r w:rsidRPr="00327967">
        <w:rPr>
          <w:sz w:val="20"/>
        </w:rPr>
        <w:t>_____________________________________________________________________________________</w:t>
      </w:r>
    </w:p>
    <w:p w14:paraId="267AACF7" w14:textId="77777777" w:rsidR="008B7F3F" w:rsidRPr="00327967" w:rsidRDefault="008B7F3F" w:rsidP="008B7F3F">
      <w:pPr>
        <w:jc w:val="center"/>
      </w:pPr>
      <w:r w:rsidRPr="00327967">
        <w:rPr>
          <w:sz w:val="20"/>
        </w:rPr>
        <w:t>(</w:t>
      </w:r>
      <w:r w:rsidRPr="00327967">
        <w:t>vardas, pavardė, tel., el. paštas)</w:t>
      </w:r>
    </w:p>
    <w:p w14:paraId="4B4A4AE2" w14:textId="77777777" w:rsidR="008B7F3F" w:rsidRPr="00327967" w:rsidRDefault="008B7F3F" w:rsidP="008B7F3F">
      <w:pPr>
        <w:jc w:val="center"/>
        <w:rPr>
          <w:b/>
          <w:bCs/>
        </w:rPr>
      </w:pPr>
    </w:p>
    <w:p w14:paraId="7C27A10E" w14:textId="77777777" w:rsidR="008B7F3F" w:rsidRPr="00327967" w:rsidRDefault="008B7F3F" w:rsidP="008B7F3F">
      <w:pPr>
        <w:jc w:val="center"/>
        <w:rPr>
          <w:b/>
          <w:bCs/>
        </w:rPr>
      </w:pPr>
    </w:p>
    <w:p w14:paraId="175A97F1" w14:textId="29A47340" w:rsidR="008B7F3F" w:rsidRPr="00327967" w:rsidRDefault="00AF3FA9" w:rsidP="008B7F3F">
      <w:pPr>
        <w:jc w:val="center"/>
        <w:rPr>
          <w:b/>
          <w:bCs/>
        </w:rPr>
      </w:pPr>
      <w:r>
        <w:rPr>
          <w:b/>
          <w:bCs/>
        </w:rPr>
        <w:t xml:space="preserve">KANDIDATO </w:t>
      </w:r>
      <w:r w:rsidR="008B7F3F" w:rsidRPr="00327967">
        <w:rPr>
          <w:b/>
          <w:bCs/>
        </w:rPr>
        <w:t>SUTIKIMAS</w:t>
      </w:r>
    </w:p>
    <w:p w14:paraId="0983A3CA" w14:textId="77777777" w:rsidR="008B7F3F" w:rsidRPr="00327967" w:rsidRDefault="008B7F3F" w:rsidP="008B7F3F">
      <w:pPr>
        <w:jc w:val="center"/>
      </w:pPr>
      <w:r w:rsidRPr="00327967">
        <w:t>___________________________</w:t>
      </w:r>
    </w:p>
    <w:p w14:paraId="1A2F2871" w14:textId="77777777" w:rsidR="008B7F3F" w:rsidRPr="00327967" w:rsidRDefault="008B7F3F" w:rsidP="008B7F3F">
      <w:pPr>
        <w:jc w:val="center"/>
      </w:pPr>
      <w:r w:rsidRPr="00327967">
        <w:t>(data)</w:t>
      </w:r>
    </w:p>
    <w:p w14:paraId="1E2F4966" w14:textId="77777777" w:rsidR="008B7F3F" w:rsidRPr="00327967" w:rsidRDefault="008B7F3F" w:rsidP="008B7F3F">
      <w:pPr>
        <w:jc w:val="center"/>
      </w:pPr>
    </w:p>
    <w:p w14:paraId="171F996F" w14:textId="77777777" w:rsidR="008B7F3F" w:rsidRPr="00327967" w:rsidRDefault="008B7F3F" w:rsidP="008B7F3F">
      <w:pPr>
        <w:spacing w:line="360" w:lineRule="auto"/>
        <w:jc w:val="center"/>
      </w:pPr>
    </w:p>
    <w:p w14:paraId="324E06D3" w14:textId="6A35313E" w:rsidR="008B7F3F" w:rsidRPr="00327967" w:rsidRDefault="008B7F3F" w:rsidP="008B7F3F">
      <w:pPr>
        <w:spacing w:line="360" w:lineRule="auto"/>
        <w:ind w:firstLine="1134"/>
      </w:pPr>
      <w:r w:rsidRPr="00327967">
        <w:t xml:space="preserve">Sutinku, kad mano asmens duomenys: vardas ir pavardė, darbovietė, pareigos, apdovanojimai, veiklos rezultatai būtų perduoti </w:t>
      </w:r>
      <w:r w:rsidR="00412FBA">
        <w:t xml:space="preserve">Lietuvos Respublikos odontologų rūmams </w:t>
      </w:r>
      <w:r w:rsidR="00412FBA" w:rsidRPr="00445F52">
        <w:rPr>
          <w:bCs/>
          <w:szCs w:val="24"/>
        </w:rPr>
        <w:t xml:space="preserve">Šv. Apolonijos </w:t>
      </w:r>
      <w:r w:rsidR="004B04C6">
        <w:rPr>
          <w:bCs/>
          <w:szCs w:val="24"/>
        </w:rPr>
        <w:t xml:space="preserve">ar </w:t>
      </w:r>
      <w:r w:rsidR="00412FBA" w:rsidRPr="00445F52">
        <w:rPr>
          <w:bCs/>
          <w:szCs w:val="24"/>
        </w:rPr>
        <w:t xml:space="preserve">Burnos priežiūros specialisto </w:t>
      </w:r>
      <w:r w:rsidR="00412FBA">
        <w:rPr>
          <w:bCs/>
          <w:szCs w:val="24"/>
        </w:rPr>
        <w:t xml:space="preserve">(burnos higienisto, gydytojo odontologo padėjėjo, dantų techniko) </w:t>
      </w:r>
      <w:r w:rsidR="00412FBA" w:rsidRPr="00445F52">
        <w:rPr>
          <w:bCs/>
          <w:szCs w:val="24"/>
        </w:rPr>
        <w:t xml:space="preserve">nominacijų </w:t>
      </w:r>
      <w:r w:rsidRPr="00327967">
        <w:t xml:space="preserve">suteikimo kandidatų atrankos, </w:t>
      </w:r>
      <w:r w:rsidR="00CA2613">
        <w:t>balsavimo už kandidatus, nominantų s</w:t>
      </w:r>
      <w:r w:rsidRPr="00327967">
        <w:t>kyrimo ir viešinimo tikslais.</w:t>
      </w:r>
    </w:p>
    <w:p w14:paraId="76689BC6" w14:textId="2BA1E988" w:rsidR="008B7F3F" w:rsidRPr="00327967" w:rsidRDefault="008B7F3F" w:rsidP="008B7F3F">
      <w:pPr>
        <w:spacing w:line="360" w:lineRule="auto"/>
        <w:ind w:firstLine="1134"/>
      </w:pPr>
      <w:r w:rsidRPr="00327967">
        <w:t>Sutinku / nesutinku (</w:t>
      </w:r>
      <w:r w:rsidRPr="00327967">
        <w:rPr>
          <w:i/>
          <w:iCs/>
        </w:rPr>
        <w:t>pabraukti</w:t>
      </w:r>
      <w:r w:rsidRPr="00327967">
        <w:t xml:space="preserve">), kad mano </w:t>
      </w:r>
      <w:r w:rsidR="00412FBA">
        <w:t xml:space="preserve">duomenys </w:t>
      </w:r>
      <w:r w:rsidRPr="00327967">
        <w:t xml:space="preserve">būtų </w:t>
      </w:r>
      <w:r w:rsidR="00412FBA">
        <w:t xml:space="preserve">viešinami Lietuvos Respublikos odontologų rūmų </w:t>
      </w:r>
      <w:r w:rsidRPr="00327967">
        <w:t>interneto svetainėje www.</w:t>
      </w:r>
      <w:r w:rsidR="00412FBA">
        <w:t>odontologurumai</w:t>
      </w:r>
      <w:r w:rsidRPr="00327967">
        <w:t>.lt, socialinio tinklo</w:t>
      </w:r>
      <w:r w:rsidRPr="00327967">
        <w:rPr>
          <w:i/>
          <w:iCs/>
        </w:rPr>
        <w:t xml:space="preserve"> </w:t>
      </w:r>
      <w:r w:rsidRPr="00327967">
        <w:t>„Facebook“ paskyro</w:t>
      </w:r>
      <w:r w:rsidR="00412FBA">
        <w:t>se</w:t>
      </w:r>
      <w:r w:rsidRPr="00327967">
        <w:t xml:space="preserve"> „</w:t>
      </w:r>
      <w:r w:rsidR="00412FBA">
        <w:t>L</w:t>
      </w:r>
      <w:r w:rsidR="00CA2613">
        <w:t>R</w:t>
      </w:r>
      <w:r w:rsidR="00412FBA">
        <w:t xml:space="preserve"> </w:t>
      </w:r>
      <w:r w:rsidR="00CA2613">
        <w:t>O</w:t>
      </w:r>
      <w:r w:rsidR="00412FBA">
        <w:t>dontologų rūmai“ ir „</w:t>
      </w:r>
      <w:r w:rsidR="00CA2613">
        <w:t>L</w:t>
      </w:r>
      <w:r w:rsidR="00412FBA">
        <w:t xml:space="preserve">R </w:t>
      </w:r>
      <w:r w:rsidR="00CA2613">
        <w:t>O</w:t>
      </w:r>
      <w:r w:rsidR="00412FBA">
        <w:t>dontologų rūmų narių grupė“</w:t>
      </w:r>
      <w:r w:rsidR="004B04C6">
        <w:t>, Instagram paskyroje „</w:t>
      </w:r>
      <w:r w:rsidR="004B04C6">
        <w:rPr>
          <w:lang w:val="en-US"/>
        </w:rPr>
        <w:t>@o</w:t>
      </w:r>
      <w:r w:rsidR="004B04C6">
        <w:t>dontologurumai“.</w:t>
      </w:r>
    </w:p>
    <w:p w14:paraId="262CF3F1" w14:textId="6BC681F3" w:rsidR="008B7F3F" w:rsidRPr="00327967" w:rsidRDefault="008B7F3F" w:rsidP="008B7F3F">
      <w:pPr>
        <w:spacing w:line="360" w:lineRule="auto"/>
        <w:ind w:firstLine="1134"/>
      </w:pPr>
      <w:r w:rsidRPr="00327967">
        <w:t xml:space="preserve">Esu supažindintas (-a), kad turiu teisę atšaukti sutikimą tvarkyti asmens duomenis. Sutikimo atšaukimas nedaro poveikio sutikimu pagrįsto duomenų tvarkymo, atlikto iki sutikimo atšaukimo, teisėtumui. Atšaukti sutikimą galima pateikus laisvos formos prašymą </w:t>
      </w:r>
      <w:bookmarkStart w:id="0" w:name="_Hlk160089703"/>
      <w:r w:rsidR="00412FBA">
        <w:t xml:space="preserve">Lietuvos Respublikos odontologų rūmams </w:t>
      </w:r>
      <w:bookmarkEnd w:id="0"/>
      <w:r w:rsidRPr="00327967">
        <w:t xml:space="preserve">el. paštu </w:t>
      </w:r>
      <w:hyperlink r:id="rId8" w:history="1">
        <w:r w:rsidR="00412FBA" w:rsidRPr="00FE4370">
          <w:rPr>
            <w:rStyle w:val="Hyperlink"/>
          </w:rPr>
          <w:t>apdovanojimai@odontologurumai.lt</w:t>
        </w:r>
      </w:hyperlink>
      <w:r w:rsidR="00412FBA">
        <w:t>.</w:t>
      </w:r>
    </w:p>
    <w:p w14:paraId="25972584" w14:textId="77777777" w:rsidR="008B7F3F" w:rsidRPr="00327967" w:rsidRDefault="008B7F3F" w:rsidP="008B7F3F">
      <w:pPr>
        <w:spacing w:line="360" w:lineRule="auto"/>
      </w:pPr>
    </w:p>
    <w:p w14:paraId="3286FEF0" w14:textId="77777777" w:rsidR="008B7F3F" w:rsidRPr="00327967" w:rsidRDefault="008B7F3F" w:rsidP="008B7F3F">
      <w:pPr>
        <w:spacing w:line="360" w:lineRule="auto"/>
      </w:pPr>
    </w:p>
    <w:p w14:paraId="7FEF09B0" w14:textId="77777777" w:rsidR="008B7F3F" w:rsidRPr="00327967" w:rsidRDefault="008B7F3F" w:rsidP="008B7F3F"/>
    <w:p w14:paraId="1053903D" w14:textId="77777777" w:rsidR="008B7F3F" w:rsidRPr="00327967" w:rsidRDefault="008B7F3F" w:rsidP="008B7F3F">
      <w:r w:rsidRPr="00327967">
        <w:t>_____________________</w:t>
      </w:r>
      <w:r w:rsidRPr="00327967">
        <w:tab/>
      </w:r>
      <w:r w:rsidRPr="00327967">
        <w:tab/>
      </w:r>
      <w:r w:rsidRPr="00327967">
        <w:tab/>
      </w:r>
      <w:r w:rsidRPr="00327967">
        <w:tab/>
        <w:t>_________________________</w:t>
      </w:r>
    </w:p>
    <w:p w14:paraId="70D12BD4" w14:textId="77777777" w:rsidR="008B7F3F" w:rsidRPr="00327967" w:rsidRDefault="008B7F3F" w:rsidP="008B7F3F">
      <w:r w:rsidRPr="00327967">
        <w:t xml:space="preserve">             (parašas)</w:t>
      </w:r>
      <w:r w:rsidRPr="00327967">
        <w:tab/>
      </w:r>
      <w:r w:rsidRPr="00327967">
        <w:tab/>
      </w:r>
      <w:r w:rsidRPr="00327967">
        <w:tab/>
      </w:r>
      <w:r w:rsidRPr="00327967">
        <w:tab/>
        <w:t xml:space="preserve">            (vardas, pavardė)</w:t>
      </w:r>
    </w:p>
    <w:sectPr w:rsidR="008B7F3F" w:rsidRPr="00327967">
      <w:footerReference w:type="even" r:id="rId9"/>
      <w:footerReference w:type="default" r:id="rId10"/>
      <w:pgSz w:w="11906" w:h="16838"/>
      <w:pgMar w:top="1135" w:right="849" w:bottom="142" w:left="1559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3090B" w14:textId="77777777" w:rsidR="00E532EC" w:rsidRDefault="00E532EC">
      <w:r>
        <w:separator/>
      </w:r>
    </w:p>
  </w:endnote>
  <w:endnote w:type="continuationSeparator" w:id="0">
    <w:p w14:paraId="0A45483B" w14:textId="77777777" w:rsidR="00E532EC" w:rsidRDefault="00E53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3442" w14:textId="77777777" w:rsidR="00A61ABB" w:rsidRDefault="00A61A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568F62" w14:textId="77777777" w:rsidR="00A61ABB" w:rsidRDefault="00A61A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25DE" w14:textId="77777777" w:rsidR="00A61ABB" w:rsidRDefault="00A61A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43A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1379ACE" w14:textId="77777777" w:rsidR="00A61ABB" w:rsidRDefault="00A61A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56BEE" w14:textId="77777777" w:rsidR="00E532EC" w:rsidRDefault="00E532EC">
      <w:r>
        <w:separator/>
      </w:r>
    </w:p>
  </w:footnote>
  <w:footnote w:type="continuationSeparator" w:id="0">
    <w:p w14:paraId="1F982F6A" w14:textId="77777777" w:rsidR="00E532EC" w:rsidRDefault="00E53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62315"/>
    <w:multiLevelType w:val="hybridMultilevel"/>
    <w:tmpl w:val="F5CA05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46371"/>
    <w:multiLevelType w:val="multilevel"/>
    <w:tmpl w:val="D6842A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1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8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25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57C03DF"/>
    <w:multiLevelType w:val="hybridMultilevel"/>
    <w:tmpl w:val="C9C0772C"/>
    <w:lvl w:ilvl="0" w:tplc="AE0A49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461428">
    <w:abstractNumId w:val="1"/>
  </w:num>
  <w:num w:numId="2" w16cid:durableId="995837001">
    <w:abstractNumId w:val="2"/>
  </w:num>
  <w:num w:numId="3" w16cid:durableId="197787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18"/>
    <w:rsid w:val="000075F3"/>
    <w:rsid w:val="000118DD"/>
    <w:rsid w:val="00013C08"/>
    <w:rsid w:val="0004679B"/>
    <w:rsid w:val="001223A0"/>
    <w:rsid w:val="001A4780"/>
    <w:rsid w:val="001C43AD"/>
    <w:rsid w:val="002102A3"/>
    <w:rsid w:val="00213F03"/>
    <w:rsid w:val="00252C39"/>
    <w:rsid w:val="00262E89"/>
    <w:rsid w:val="002B2956"/>
    <w:rsid w:val="002D56B2"/>
    <w:rsid w:val="0038749D"/>
    <w:rsid w:val="003D7367"/>
    <w:rsid w:val="00412FBA"/>
    <w:rsid w:val="00460A11"/>
    <w:rsid w:val="004B04C6"/>
    <w:rsid w:val="00532577"/>
    <w:rsid w:val="005A3966"/>
    <w:rsid w:val="005E308B"/>
    <w:rsid w:val="005F7951"/>
    <w:rsid w:val="00786C4E"/>
    <w:rsid w:val="007A515E"/>
    <w:rsid w:val="007C2268"/>
    <w:rsid w:val="00802485"/>
    <w:rsid w:val="008068E5"/>
    <w:rsid w:val="00810833"/>
    <w:rsid w:val="008268A0"/>
    <w:rsid w:val="0085248B"/>
    <w:rsid w:val="00880BDA"/>
    <w:rsid w:val="008B7F3F"/>
    <w:rsid w:val="008F713B"/>
    <w:rsid w:val="00903C4B"/>
    <w:rsid w:val="00914D36"/>
    <w:rsid w:val="00920AC3"/>
    <w:rsid w:val="009C140C"/>
    <w:rsid w:val="009E5444"/>
    <w:rsid w:val="00A11E5E"/>
    <w:rsid w:val="00A273F8"/>
    <w:rsid w:val="00A36382"/>
    <w:rsid w:val="00A374D7"/>
    <w:rsid w:val="00A61ABB"/>
    <w:rsid w:val="00A970CA"/>
    <w:rsid w:val="00AF3FA9"/>
    <w:rsid w:val="00B02E3A"/>
    <w:rsid w:val="00B22E37"/>
    <w:rsid w:val="00B265BA"/>
    <w:rsid w:val="00B55132"/>
    <w:rsid w:val="00BE10D5"/>
    <w:rsid w:val="00BF200C"/>
    <w:rsid w:val="00C02982"/>
    <w:rsid w:val="00C12EAF"/>
    <w:rsid w:val="00C14839"/>
    <w:rsid w:val="00C27E13"/>
    <w:rsid w:val="00CA2613"/>
    <w:rsid w:val="00CA6818"/>
    <w:rsid w:val="00CE32E8"/>
    <w:rsid w:val="00D36E9F"/>
    <w:rsid w:val="00D65F94"/>
    <w:rsid w:val="00D9239B"/>
    <w:rsid w:val="00DA1129"/>
    <w:rsid w:val="00DA275A"/>
    <w:rsid w:val="00E1538F"/>
    <w:rsid w:val="00E532EC"/>
    <w:rsid w:val="00E642CC"/>
    <w:rsid w:val="00ED5829"/>
    <w:rsid w:val="00EF432B"/>
    <w:rsid w:val="00FD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367DF"/>
  <w15:chartTrackingRefBased/>
  <w15:docId w15:val="{A8BEBC22-4474-4614-85FD-6247642F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60"/>
      <w:jc w:val="center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firstLine="720"/>
    </w:pPr>
  </w:style>
  <w:style w:type="paragraph" w:styleId="BodyTextIndent2">
    <w:name w:val="Body Text Indent 2"/>
    <w:basedOn w:val="Normal"/>
    <w:semiHidden/>
    <w:pPr>
      <w:ind w:firstLine="709"/>
    </w:pPr>
  </w:style>
  <w:style w:type="paragraph" w:styleId="BodyText">
    <w:name w:val="Body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unhideWhenUsed/>
    <w:rsid w:val="00CE32E8"/>
    <w:pPr>
      <w:tabs>
        <w:tab w:val="center" w:pos="4680"/>
        <w:tab w:val="right" w:pos="9360"/>
      </w:tabs>
      <w:jc w:val="left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E32E8"/>
    <w:rPr>
      <w:rFonts w:ascii="Calibri" w:hAnsi="Calibri"/>
      <w:sz w:val="22"/>
      <w:szCs w:val="22"/>
    </w:rPr>
  </w:style>
  <w:style w:type="table" w:styleId="LightList-Accent3">
    <w:name w:val="Light List Accent 3"/>
    <w:basedOn w:val="TableNormal"/>
    <w:uiPriority w:val="61"/>
    <w:rsid w:val="00CE32E8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paragraph" w:styleId="NoSpacing">
    <w:name w:val="No Spacing"/>
    <w:link w:val="NoSpacingChar"/>
    <w:uiPriority w:val="1"/>
    <w:qFormat/>
    <w:rsid w:val="002102A3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2102A3"/>
    <w:rPr>
      <w:rFonts w:ascii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DA11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1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1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1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1129"/>
    <w:rPr>
      <w:b/>
      <w:bCs/>
    </w:rPr>
  </w:style>
  <w:style w:type="paragraph" w:styleId="Revision">
    <w:name w:val="Revision"/>
    <w:hidden/>
    <w:uiPriority w:val="99"/>
    <w:semiHidden/>
    <w:rsid w:val="00DA1129"/>
    <w:rPr>
      <w:sz w:val="24"/>
    </w:rPr>
  </w:style>
  <w:style w:type="paragraph" w:styleId="ListParagraph">
    <w:name w:val="List Paragraph"/>
    <w:basedOn w:val="Normal"/>
    <w:uiPriority w:val="34"/>
    <w:qFormat/>
    <w:rsid w:val="007A51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0A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A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54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dovanojimai@odontologurum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uliene\OneDrive%20-%20LR%20SAM\Apdovanojimai\Apdovanojimai\Forma%20%20Darbuotojo%20vardui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75E9A-2830-4568-B407-AE86C8C04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  Darbuotojo vardui</Template>
  <TotalTime>13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  Nr</vt:lpstr>
      <vt:lpstr>Forma  Nr</vt:lpstr>
    </vt:vector>
  </TitlesOfParts>
  <Company>Ministry of Health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  Nr</dc:title>
  <dc:subject/>
  <dc:creator>Virginija Karaliūtė Žulienė</dc:creator>
  <cp:keywords/>
  <cp:lastModifiedBy>Marius</cp:lastModifiedBy>
  <cp:revision>8</cp:revision>
  <cp:lastPrinted>2023-03-01T11:49:00Z</cp:lastPrinted>
  <dcterms:created xsi:type="dcterms:W3CDTF">2026-04-30T12:07:00Z</dcterms:created>
  <dcterms:modified xsi:type="dcterms:W3CDTF">2026-09-07T11:23:00Z</dcterms:modified>
</cp:coreProperties>
</file>